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14081" w14:textId="59EDEB97" w:rsidR="007D5836" w:rsidRPr="005C26B8" w:rsidRDefault="003E5422" w:rsidP="00620AE8">
      <w:pPr>
        <w:pStyle w:val="Heading1"/>
        <w:rPr>
          <w:rFonts w:ascii="Off Kilter" w:eastAsia="Wawati SC Regular" w:hAnsi="Off Kilter"/>
          <w:b w:val="0"/>
          <w:i w:val="0"/>
          <w:sz w:val="36"/>
          <w:szCs w:val="36"/>
        </w:rPr>
      </w:pPr>
      <w:r w:rsidRPr="005C26B8">
        <w:rPr>
          <w:rFonts w:ascii="Off Kilter" w:eastAsia="Wawati SC Regular" w:hAnsi="Off Kilter"/>
          <w:b w:val="0"/>
          <w:bCs w:val="0"/>
          <w:i w:val="0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A230999" wp14:editId="2071AB0E">
            <wp:simplePos x="0" y="0"/>
            <wp:positionH relativeFrom="column">
              <wp:posOffset>5070475</wp:posOffset>
            </wp:positionH>
            <wp:positionV relativeFrom="paragraph">
              <wp:posOffset>27940</wp:posOffset>
            </wp:positionV>
            <wp:extent cx="1739900" cy="1120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 im40 yellow vecto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6B8">
        <w:rPr>
          <w:rFonts w:ascii="Off Kilter" w:eastAsia="Wawati SC Regular" w:hAnsi="Off Kilter"/>
          <w:b w:val="0"/>
          <w:bCs w:val="0"/>
          <w:i w:val="0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31D8257" wp14:editId="1773DCB2">
            <wp:simplePos x="0" y="0"/>
            <wp:positionH relativeFrom="column">
              <wp:posOffset>83185</wp:posOffset>
            </wp:positionH>
            <wp:positionV relativeFrom="paragraph">
              <wp:posOffset>15875</wp:posOffset>
            </wp:positionV>
            <wp:extent cx="904240" cy="941705"/>
            <wp:effectExtent l="0" t="0" r="10160" b="0"/>
            <wp:wrapNone/>
            <wp:docPr id="5" name="Picture 5" descr="http://agrilife.tamu.edu/logos/4H-clover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rilife.tamu.edu/logos/4H-clover-col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14D" w:rsidRPr="005C26B8">
        <w:rPr>
          <w:rFonts w:ascii="Off Kilter" w:eastAsia="Wawati SC Regular" w:hAnsi="Off Kilter"/>
          <w:b w:val="0"/>
          <w:sz w:val="36"/>
          <w:szCs w:val="36"/>
        </w:rPr>
        <w:t>Healthy Living Ambassadors</w:t>
      </w:r>
    </w:p>
    <w:p w14:paraId="4EC484F5" w14:textId="77777777" w:rsidR="00554276" w:rsidRPr="005C26B8" w:rsidRDefault="00554276" w:rsidP="00620AE8">
      <w:pPr>
        <w:pStyle w:val="Heading1"/>
        <w:rPr>
          <w:rFonts w:ascii="Off Kilter" w:eastAsia="Wawati SC Regular" w:hAnsi="Off Kilter"/>
          <w:b w:val="0"/>
          <w:sz w:val="36"/>
          <w:szCs w:val="36"/>
        </w:rPr>
      </w:pPr>
      <w:r w:rsidRPr="005C26B8">
        <w:rPr>
          <w:rFonts w:ascii="Off Kilter" w:eastAsia="Wawati SC Regular" w:hAnsi="Off Kilter"/>
          <w:b w:val="0"/>
          <w:sz w:val="36"/>
          <w:szCs w:val="36"/>
        </w:rPr>
        <w:t xml:space="preserve">Meeting </w:t>
      </w:r>
      <w:r w:rsidR="00A4511E" w:rsidRPr="005C26B8">
        <w:rPr>
          <w:rFonts w:ascii="Off Kilter" w:eastAsia="Wawati SC Regular" w:hAnsi="Off Kilter"/>
          <w:b w:val="0"/>
          <w:sz w:val="36"/>
          <w:szCs w:val="36"/>
        </w:rPr>
        <w:t>Agenda</w:t>
      </w:r>
    </w:p>
    <w:sdt>
      <w:sdtPr>
        <w:rPr>
          <w:rFonts w:ascii="Off Kilter" w:eastAsia="Wawati SC Regular" w:hAnsi="Off Kilter" w:cs="Arial"/>
          <w:i/>
          <w:sz w:val="36"/>
          <w:szCs w:val="36"/>
        </w:rPr>
        <w:alias w:val="Date"/>
        <w:tag w:val="Date"/>
        <w:id w:val="810022583"/>
        <w:placeholder>
          <w:docPart w:val="FAA7EFFD404940AB9CE0CC95DF4CADF2"/>
        </w:placeholder>
        <w:date w:fullDate="2015-05-26T00:00:00Z">
          <w:dateFormat w:val="MMMM d, yyyy"/>
          <w:lid w:val="en-US"/>
          <w:storeMappedDataAs w:val="dateTime"/>
          <w:calendar w:val="gregorian"/>
        </w:date>
      </w:sdtPr>
      <w:sdtContent>
        <w:p w14:paraId="642D7AA7" w14:textId="4AC7D7A6" w:rsidR="00554276" w:rsidRPr="005C26B8" w:rsidRDefault="00C26D0C" w:rsidP="00A87891">
          <w:pPr>
            <w:pStyle w:val="Heading2"/>
            <w:rPr>
              <w:rFonts w:ascii="Off Kilter" w:eastAsia="Wawati SC Regular" w:hAnsi="Off Kilter" w:cs="Arial"/>
              <w:i/>
              <w:sz w:val="36"/>
              <w:szCs w:val="36"/>
            </w:rPr>
          </w:pPr>
          <w:r w:rsidRPr="005C26B8">
            <w:rPr>
              <w:rFonts w:ascii="Off Kilter" w:eastAsia="Wawati SC Regular" w:hAnsi="Off Kilter" w:cs="Arial"/>
              <w:i/>
              <w:sz w:val="36"/>
              <w:szCs w:val="36"/>
            </w:rPr>
            <w:t>May 26, 2015</w:t>
          </w:r>
        </w:p>
      </w:sdtContent>
    </w:sdt>
    <w:p w14:paraId="3FC735BB" w14:textId="77777777" w:rsidR="00A4511E" w:rsidRPr="005C26B8" w:rsidRDefault="007F294A" w:rsidP="00A87891">
      <w:pPr>
        <w:pStyle w:val="Heading2"/>
        <w:rPr>
          <w:rFonts w:ascii="Off Kilter" w:eastAsia="Wawati SC Regular" w:hAnsi="Off Kilter" w:cs="Arial"/>
          <w:b/>
          <w:i/>
        </w:rPr>
      </w:pPr>
      <w:r w:rsidRPr="005C26B8">
        <w:rPr>
          <w:rFonts w:ascii="Off Kilter" w:eastAsia="Wawati SC Regular" w:hAnsi="Off Kilter" w:cs="Arial"/>
          <w:i/>
          <w:sz w:val="36"/>
          <w:szCs w:val="36"/>
        </w:rPr>
        <w:t>6:00</w:t>
      </w:r>
      <w:r w:rsidR="00CA114D" w:rsidRPr="005C26B8">
        <w:rPr>
          <w:rFonts w:ascii="Off Kilter" w:eastAsia="Wawati SC Regular" w:hAnsi="Off Kilter" w:cs="Arial"/>
          <w:i/>
          <w:sz w:val="36"/>
          <w:szCs w:val="36"/>
        </w:rPr>
        <w:t>pm</w:t>
      </w:r>
    </w:p>
    <w:p w14:paraId="58651156" w14:textId="77777777" w:rsidR="006C3011" w:rsidRPr="005C26B8" w:rsidRDefault="006C3011" w:rsidP="005C26B8">
      <w:pPr>
        <w:spacing w:after="120" w:line="360" w:lineRule="auto"/>
        <w:ind w:left="0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 xml:space="preserve">Type of Meeting: </w:t>
      </w:r>
      <w:r w:rsidR="00CA114D" w:rsidRPr="005C26B8">
        <w:rPr>
          <w:rFonts w:ascii="Off Kilter" w:eastAsia="Wawati SC Regular" w:hAnsi="Off Kilter" w:cs="Arial"/>
          <w:sz w:val="28"/>
          <w:szCs w:val="28"/>
        </w:rPr>
        <w:t>Club Meeting</w:t>
      </w:r>
      <w:r w:rsidR="00A707B8" w:rsidRPr="005C26B8">
        <w:rPr>
          <w:rFonts w:ascii="Off Kilter" w:eastAsia="Wawati SC Regular" w:hAnsi="Off Kilter" w:cs="Arial"/>
          <w:sz w:val="28"/>
          <w:szCs w:val="28"/>
        </w:rPr>
        <w:t xml:space="preserve"> </w:t>
      </w:r>
      <w:r w:rsidR="00C8432B" w:rsidRPr="005C26B8">
        <w:rPr>
          <w:rFonts w:ascii="Off Kilter" w:eastAsia="Wawati SC Regular" w:hAnsi="Off Kilter" w:cs="Arial"/>
          <w:sz w:val="28"/>
          <w:szCs w:val="28"/>
        </w:rPr>
        <w:t xml:space="preserve">@ </w:t>
      </w:r>
      <w:proofErr w:type="spellStart"/>
      <w:r w:rsidR="00C8432B" w:rsidRPr="005C26B8">
        <w:rPr>
          <w:rFonts w:ascii="Off Kilter" w:eastAsia="Wawati SC Regular" w:hAnsi="Off Kilter" w:cs="Arial"/>
          <w:sz w:val="28"/>
          <w:szCs w:val="28"/>
        </w:rPr>
        <w:t>Paradee</w:t>
      </w:r>
      <w:proofErr w:type="spellEnd"/>
    </w:p>
    <w:p w14:paraId="3856F83E" w14:textId="77777777" w:rsidR="007F294A" w:rsidRPr="005C26B8" w:rsidRDefault="007F294A" w:rsidP="005C26B8">
      <w:pPr>
        <w:spacing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>Club</w:t>
      </w:r>
      <w:r w:rsidR="00A4511E" w:rsidRPr="005C26B8">
        <w:rPr>
          <w:rFonts w:ascii="Off Kilter" w:eastAsia="Wawati SC Regular" w:hAnsi="Off Kilter" w:cs="Arial"/>
          <w:sz w:val="28"/>
          <w:szCs w:val="28"/>
        </w:rPr>
        <w:t xml:space="preserve"> </w:t>
      </w:r>
      <w:r w:rsidR="00CA114D" w:rsidRPr="005C26B8">
        <w:rPr>
          <w:rFonts w:ascii="Off Kilter" w:eastAsia="Wawati SC Regular" w:hAnsi="Off Kilter" w:cs="Arial"/>
          <w:sz w:val="28"/>
          <w:szCs w:val="28"/>
        </w:rPr>
        <w:t>Advisor</w:t>
      </w:r>
      <w:r w:rsidR="00A4511E" w:rsidRPr="005C26B8">
        <w:rPr>
          <w:rFonts w:ascii="Off Kilter" w:eastAsia="Wawati SC Regular" w:hAnsi="Off Kilter" w:cs="Arial"/>
          <w:sz w:val="28"/>
          <w:szCs w:val="28"/>
        </w:rPr>
        <w:t>:</w:t>
      </w:r>
      <w:r w:rsidR="00FE2819" w:rsidRPr="005C26B8">
        <w:rPr>
          <w:rFonts w:ascii="Off Kilter" w:eastAsia="Wawati SC Regular" w:hAnsi="Off Kilter" w:cs="Arial"/>
          <w:sz w:val="28"/>
          <w:szCs w:val="28"/>
        </w:rPr>
        <w:t xml:space="preserve"> </w:t>
      </w:r>
      <w:r w:rsidRPr="005C26B8">
        <w:rPr>
          <w:rFonts w:ascii="Off Kilter" w:eastAsia="Wawati SC Regular" w:hAnsi="Off Kilter" w:cs="Arial"/>
          <w:sz w:val="28"/>
          <w:szCs w:val="28"/>
        </w:rPr>
        <w:t>Sequoia Rent</w:t>
      </w:r>
    </w:p>
    <w:p w14:paraId="7B7E40DB" w14:textId="77777777" w:rsidR="007F294A" w:rsidRPr="005C26B8" w:rsidRDefault="007F294A" w:rsidP="005C26B8">
      <w:pPr>
        <w:spacing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 xml:space="preserve">Club Volunteers: Paula Wood, </w:t>
      </w:r>
      <w:r w:rsidR="00F91069" w:rsidRPr="005C26B8">
        <w:rPr>
          <w:rFonts w:ascii="Off Kilter" w:eastAsia="Wawati SC Regular" w:hAnsi="Off Kilter" w:cs="Arial"/>
          <w:sz w:val="28"/>
          <w:szCs w:val="28"/>
        </w:rPr>
        <w:t>Marie Biggs</w:t>
      </w:r>
    </w:p>
    <w:p w14:paraId="358B05B3" w14:textId="77777777" w:rsidR="00A4511E" w:rsidRPr="005C26B8" w:rsidRDefault="00A4511E" w:rsidP="005C26B8">
      <w:pPr>
        <w:pStyle w:val="ListParagraph"/>
        <w:numPr>
          <w:ilvl w:val="0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>Call to order</w:t>
      </w:r>
      <w:r w:rsidR="00FA3455" w:rsidRPr="005C26B8">
        <w:rPr>
          <w:rFonts w:ascii="Off Kilter" w:eastAsia="Wawati SC Regular" w:hAnsi="Off Kilter" w:cs="Arial"/>
          <w:sz w:val="28"/>
          <w:szCs w:val="28"/>
        </w:rPr>
        <w:t xml:space="preserve"> &amp; Welcome</w:t>
      </w:r>
    </w:p>
    <w:p w14:paraId="31666C7C" w14:textId="77777777" w:rsidR="00FA3455" w:rsidRPr="005C26B8" w:rsidRDefault="00FA3455" w:rsidP="005C26B8">
      <w:pPr>
        <w:pStyle w:val="ListParagraph"/>
        <w:numPr>
          <w:ilvl w:val="0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>4-H Pledge</w:t>
      </w:r>
    </w:p>
    <w:p w14:paraId="415C9D53" w14:textId="77777777" w:rsidR="007F294A" w:rsidRPr="005C26B8" w:rsidRDefault="00FF743A" w:rsidP="005C26B8">
      <w:pPr>
        <w:pStyle w:val="ListParagraph"/>
        <w:numPr>
          <w:ilvl w:val="0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>Roll Call</w:t>
      </w:r>
    </w:p>
    <w:p w14:paraId="190C4F8C" w14:textId="77777777" w:rsidR="00D363FB" w:rsidRPr="005C26B8" w:rsidRDefault="00D363FB" w:rsidP="005C26B8">
      <w:pPr>
        <w:pStyle w:val="ListParagraph"/>
        <w:numPr>
          <w:ilvl w:val="0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>Icebreaker</w:t>
      </w:r>
    </w:p>
    <w:p w14:paraId="085471E6" w14:textId="77777777" w:rsidR="00170EFF" w:rsidRPr="005C26B8" w:rsidRDefault="00FA3455" w:rsidP="005C26B8">
      <w:pPr>
        <w:pStyle w:val="ListParagraph"/>
        <w:numPr>
          <w:ilvl w:val="0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>Approval of Minutes</w:t>
      </w:r>
    </w:p>
    <w:p w14:paraId="2AA23556" w14:textId="77777777" w:rsidR="00A707B8" w:rsidRPr="005C26B8" w:rsidRDefault="00A707B8" w:rsidP="005C26B8">
      <w:pPr>
        <w:pStyle w:val="ListParagraph"/>
        <w:numPr>
          <w:ilvl w:val="0"/>
          <w:numId w:val="4"/>
        </w:numPr>
        <w:spacing w:before="0" w:after="120" w:line="360" w:lineRule="auto"/>
        <w:rPr>
          <w:rFonts w:ascii="Off Kilter" w:eastAsia="Wawati SC Regular" w:hAnsi="Off Kilter" w:cs="Arial"/>
          <w:b/>
          <w:sz w:val="28"/>
          <w:szCs w:val="28"/>
        </w:rPr>
      </w:pPr>
      <w:r w:rsidRPr="005C26B8">
        <w:rPr>
          <w:rFonts w:ascii="Off Kilter" w:eastAsia="Wawati SC Regular" w:hAnsi="Off Kilter" w:cs="Arial"/>
          <w:b/>
          <w:sz w:val="28"/>
          <w:szCs w:val="28"/>
        </w:rPr>
        <w:t>Old</w:t>
      </w:r>
      <w:r w:rsidR="00FA3455" w:rsidRPr="005C26B8">
        <w:rPr>
          <w:rFonts w:ascii="Off Kilter" w:eastAsia="Wawati SC Regular" w:hAnsi="Off Kilter" w:cs="Arial"/>
          <w:b/>
          <w:sz w:val="28"/>
          <w:szCs w:val="28"/>
        </w:rPr>
        <w:t>/Unfinished</w:t>
      </w:r>
      <w:r w:rsidRPr="005C26B8">
        <w:rPr>
          <w:rFonts w:ascii="Off Kilter" w:eastAsia="Wawati SC Regular" w:hAnsi="Off Kilter" w:cs="Arial"/>
          <w:b/>
          <w:sz w:val="28"/>
          <w:szCs w:val="28"/>
        </w:rPr>
        <w:t xml:space="preserve"> Business</w:t>
      </w:r>
    </w:p>
    <w:p w14:paraId="2BE4E13C" w14:textId="164E321B" w:rsidR="00F6017A" w:rsidRPr="005C26B8" w:rsidRDefault="00FF743A" w:rsidP="005C26B8">
      <w:pPr>
        <w:pStyle w:val="ListParagraph"/>
        <w:numPr>
          <w:ilvl w:val="1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>Service Tracking</w:t>
      </w:r>
      <w:r w:rsidR="00C26D0C" w:rsidRPr="005C26B8">
        <w:rPr>
          <w:rFonts w:ascii="Off Kilter" w:eastAsia="Wawati SC Regular" w:hAnsi="Off Kilter" w:cs="Arial"/>
          <w:sz w:val="28"/>
          <w:szCs w:val="28"/>
        </w:rPr>
        <w:t xml:space="preserve"> – Community gardens</w:t>
      </w:r>
    </w:p>
    <w:p w14:paraId="100F62A5" w14:textId="601EB8B5" w:rsidR="00C26D0C" w:rsidRPr="005C26B8" w:rsidRDefault="00C26D0C" w:rsidP="005C26B8">
      <w:pPr>
        <w:pStyle w:val="ListParagraph"/>
        <w:numPr>
          <w:ilvl w:val="1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>Community garden – fertilizer schedule</w:t>
      </w:r>
    </w:p>
    <w:p w14:paraId="2FD1EB74" w14:textId="317FD4B1" w:rsidR="00C26D0C" w:rsidRPr="005C26B8" w:rsidRDefault="003B606D" w:rsidP="005C26B8">
      <w:pPr>
        <w:pStyle w:val="ListParagraph"/>
        <w:numPr>
          <w:ilvl w:val="1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>Foods</w:t>
      </w:r>
      <w:r w:rsidR="00C26D0C" w:rsidRPr="005C26B8">
        <w:rPr>
          <w:rFonts w:ascii="Off Kilter" w:eastAsia="Wawati SC Regular" w:hAnsi="Off Kilter" w:cs="Arial"/>
          <w:sz w:val="28"/>
          <w:szCs w:val="28"/>
        </w:rPr>
        <w:t xml:space="preserve"> Project: Vote!</w:t>
      </w:r>
    </w:p>
    <w:p w14:paraId="65BE4BDA" w14:textId="77777777" w:rsidR="00A4511E" w:rsidRPr="005C26B8" w:rsidRDefault="00A4511E" w:rsidP="005C26B8">
      <w:pPr>
        <w:pStyle w:val="ListParagraph"/>
        <w:numPr>
          <w:ilvl w:val="0"/>
          <w:numId w:val="4"/>
        </w:numPr>
        <w:spacing w:before="0" w:after="120" w:line="360" w:lineRule="auto"/>
        <w:rPr>
          <w:rFonts w:ascii="Off Kilter" w:eastAsia="Wawati SC Regular" w:hAnsi="Off Kilter" w:cs="Arial"/>
          <w:b/>
          <w:sz w:val="28"/>
          <w:szCs w:val="28"/>
        </w:rPr>
      </w:pPr>
      <w:r w:rsidRPr="005C26B8">
        <w:rPr>
          <w:rFonts w:ascii="Off Kilter" w:eastAsia="Wawati SC Regular" w:hAnsi="Off Kilter" w:cs="Arial"/>
          <w:b/>
          <w:sz w:val="28"/>
          <w:szCs w:val="28"/>
        </w:rPr>
        <w:t xml:space="preserve">New </w:t>
      </w:r>
      <w:r w:rsidR="00297C1F" w:rsidRPr="005C26B8">
        <w:rPr>
          <w:rFonts w:ascii="Off Kilter" w:eastAsia="Wawati SC Regular" w:hAnsi="Off Kilter" w:cs="Arial"/>
          <w:b/>
          <w:sz w:val="28"/>
          <w:szCs w:val="28"/>
        </w:rPr>
        <w:t>b</w:t>
      </w:r>
      <w:r w:rsidRPr="005C26B8">
        <w:rPr>
          <w:rFonts w:ascii="Off Kilter" w:eastAsia="Wawati SC Regular" w:hAnsi="Off Kilter" w:cs="Arial"/>
          <w:b/>
          <w:sz w:val="28"/>
          <w:szCs w:val="28"/>
        </w:rPr>
        <w:t>usiness</w:t>
      </w:r>
      <w:bookmarkStart w:id="0" w:name="_GoBack"/>
      <w:bookmarkEnd w:id="0"/>
    </w:p>
    <w:p w14:paraId="440612C9" w14:textId="77777777" w:rsidR="00C26D0C" w:rsidRPr="005C26B8" w:rsidRDefault="00C26D0C" w:rsidP="005C26B8">
      <w:pPr>
        <w:pStyle w:val="ListParagraph"/>
        <w:numPr>
          <w:ilvl w:val="1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>2015 Healthy Living Challenge #3</w:t>
      </w:r>
    </w:p>
    <w:p w14:paraId="16B63A16" w14:textId="77777777" w:rsidR="00C26D0C" w:rsidRPr="005C26B8" w:rsidRDefault="003B606D" w:rsidP="005C26B8">
      <w:pPr>
        <w:pStyle w:val="ListParagraph"/>
        <w:numPr>
          <w:ilvl w:val="1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>Asset Building for March: What is Healthy Living to You?</w:t>
      </w:r>
    </w:p>
    <w:p w14:paraId="3DC0ECC2" w14:textId="77777777" w:rsidR="00C26D0C" w:rsidRPr="005C26B8" w:rsidRDefault="00C26D0C" w:rsidP="005C26B8">
      <w:pPr>
        <w:pStyle w:val="ListParagraph"/>
        <w:numPr>
          <w:ilvl w:val="1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>2</w:t>
      </w:r>
      <w:r w:rsidR="003B606D" w:rsidRPr="005C26B8">
        <w:rPr>
          <w:rFonts w:ascii="Off Kilter" w:eastAsia="Wawati SC Regular" w:hAnsi="Off Kilter" w:cs="Arial"/>
          <w:sz w:val="28"/>
          <w:szCs w:val="28"/>
        </w:rPr>
        <w:t>015 Service Learning Project #2</w:t>
      </w:r>
      <w:r w:rsidRPr="005C26B8">
        <w:rPr>
          <w:rFonts w:ascii="Off Kilter" w:eastAsia="Wawati SC Regular" w:hAnsi="Off Kilter" w:cs="Arial"/>
          <w:sz w:val="28"/>
          <w:szCs w:val="28"/>
        </w:rPr>
        <w:t>: Vote!</w:t>
      </w:r>
    </w:p>
    <w:p w14:paraId="6F590451" w14:textId="695A4875" w:rsidR="003B606D" w:rsidRPr="005C26B8" w:rsidRDefault="005C26B8" w:rsidP="005C26B8">
      <w:pPr>
        <w:pStyle w:val="ListParagraph"/>
        <w:numPr>
          <w:ilvl w:val="1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>
        <w:rPr>
          <w:rFonts w:ascii="Off Kilter" w:eastAsia="Wawati SC Regular" w:hAnsi="Off Kilter" w:cs="Arial"/>
          <w:sz w:val="28"/>
          <w:szCs w:val="28"/>
        </w:rPr>
        <w:t>Summer Overnighter</w:t>
      </w:r>
    </w:p>
    <w:p w14:paraId="2111553F" w14:textId="6E52516D" w:rsidR="00BA23CF" w:rsidRPr="005C26B8" w:rsidRDefault="00DB7554" w:rsidP="005C26B8">
      <w:pPr>
        <w:pStyle w:val="ListParagraph"/>
        <w:numPr>
          <w:ilvl w:val="0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 xml:space="preserve">Announcements &amp; </w:t>
      </w:r>
      <w:r w:rsidR="000E05B8" w:rsidRPr="005C26B8">
        <w:rPr>
          <w:rFonts w:ascii="Off Kilter" w:eastAsia="Wawati SC Regular" w:hAnsi="Off Kilter" w:cs="Arial"/>
          <w:sz w:val="28"/>
          <w:szCs w:val="28"/>
        </w:rPr>
        <w:t>Qu</w:t>
      </w:r>
      <w:r w:rsidR="00D44631" w:rsidRPr="005C26B8">
        <w:rPr>
          <w:rFonts w:ascii="Off Kilter" w:eastAsia="Wawati SC Regular" w:hAnsi="Off Kilter" w:cs="Arial"/>
          <w:sz w:val="28"/>
          <w:szCs w:val="28"/>
        </w:rPr>
        <w:t>estions</w:t>
      </w:r>
    </w:p>
    <w:p w14:paraId="22E38D44" w14:textId="670AA5BA" w:rsidR="003B606D" w:rsidRPr="005C26B8" w:rsidRDefault="005C26B8" w:rsidP="005C26B8">
      <w:pPr>
        <w:pStyle w:val="ListParagraph"/>
        <w:numPr>
          <w:ilvl w:val="1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hAnsi="Off Kilter" w:cs="Helvetic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15EEECF" wp14:editId="36578CD8">
            <wp:simplePos x="0" y="0"/>
            <wp:positionH relativeFrom="column">
              <wp:posOffset>4050665</wp:posOffset>
            </wp:positionH>
            <wp:positionV relativeFrom="paragraph">
              <wp:posOffset>157480</wp:posOffset>
            </wp:positionV>
            <wp:extent cx="2666365" cy="1099185"/>
            <wp:effectExtent l="0" t="0" r="63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46C" w:rsidRPr="005C26B8">
        <w:rPr>
          <w:rFonts w:ascii="Off Kilter" w:eastAsia="Wawati SC Regular" w:hAnsi="Off Kilter" w:cs="Arial"/>
          <w:sz w:val="28"/>
          <w:szCs w:val="28"/>
        </w:rPr>
        <w:t>4-H Food Smart Families</w:t>
      </w:r>
    </w:p>
    <w:p w14:paraId="623FFB2C" w14:textId="21B3EE93" w:rsidR="0097246C" w:rsidRPr="005C26B8" w:rsidRDefault="002E1E9B" w:rsidP="005C26B8">
      <w:pPr>
        <w:pStyle w:val="ListParagraph"/>
        <w:numPr>
          <w:ilvl w:val="0"/>
          <w:numId w:val="4"/>
        </w:numPr>
        <w:spacing w:before="0" w:after="120" w:line="360" w:lineRule="auto"/>
        <w:rPr>
          <w:rStyle w:val="apple-converted-space"/>
          <w:rFonts w:ascii="Off Kilter" w:eastAsia="Wawati SC Regular" w:hAnsi="Off Kilter" w:cs="Arial"/>
          <w:sz w:val="28"/>
          <w:szCs w:val="28"/>
        </w:rPr>
      </w:pPr>
      <w:r>
        <w:rPr>
          <w:rFonts w:ascii="Off Kilter" w:eastAsia="Wawati SC Regular" w:hAnsi="Off Kilter" w:cs="Arial"/>
          <w:sz w:val="28"/>
          <w:szCs w:val="28"/>
        </w:rPr>
        <w:t>Physical Fitness Month</w:t>
      </w:r>
      <w:r w:rsidR="003B606D" w:rsidRPr="005C26B8">
        <w:rPr>
          <w:rFonts w:ascii="Off Kilter" w:eastAsia="Wawati SC Regular" w:hAnsi="Off Kilter" w:cs="Arial"/>
          <w:sz w:val="28"/>
          <w:szCs w:val="28"/>
        </w:rPr>
        <w:t xml:space="preserve"> Activity</w:t>
      </w:r>
    </w:p>
    <w:p w14:paraId="4B93A4B8" w14:textId="6D9D8C87" w:rsidR="000C0C71" w:rsidRPr="005C26B8" w:rsidRDefault="00A4511E" w:rsidP="005C26B8">
      <w:pPr>
        <w:pStyle w:val="ListParagraph"/>
        <w:numPr>
          <w:ilvl w:val="0"/>
          <w:numId w:val="4"/>
        </w:numPr>
        <w:spacing w:before="0" w:after="120" w:line="360" w:lineRule="auto"/>
        <w:rPr>
          <w:rFonts w:ascii="Off Kilter" w:eastAsia="Wawati SC Regular" w:hAnsi="Off Kilter" w:cs="Arial"/>
          <w:sz w:val="28"/>
          <w:szCs w:val="28"/>
        </w:rPr>
      </w:pPr>
      <w:r w:rsidRPr="005C26B8">
        <w:rPr>
          <w:rFonts w:ascii="Off Kilter" w:eastAsia="Wawati SC Regular" w:hAnsi="Off Kilter" w:cs="Arial"/>
          <w:sz w:val="28"/>
          <w:szCs w:val="28"/>
        </w:rPr>
        <w:t>Adjournment</w:t>
      </w:r>
    </w:p>
    <w:sectPr w:rsidR="000C0C71" w:rsidRPr="005C26B8" w:rsidSect="00DB7554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Off Kilter">
    <w:panose1 w:val="02000503020000020004"/>
    <w:charset w:val="00"/>
    <w:family w:val="auto"/>
    <w:pitch w:val="variable"/>
    <w:sig w:usb0="8000002F" w:usb1="0000000A" w:usb2="00000000" w:usb3="00000000" w:csb0="00000001" w:csb1="00000000"/>
  </w:font>
  <w:font w:name="Wawati SC Regular">
    <w:panose1 w:val="040B0500000000000000"/>
    <w:charset w:val="00"/>
    <w:family w:val="auto"/>
    <w:pitch w:val="variable"/>
    <w:sig w:usb0="A00002FF" w:usb1="38CF7CFB" w:usb2="00000016" w:usb3="00000000" w:csb0="00040003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06FE90B4"/>
    <w:lvl w:ilvl="0">
      <w:start w:val="1"/>
      <w:numFmt w:val="lowerLetter"/>
      <w:pStyle w:val="ListNumb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E0B69EB"/>
    <w:multiLevelType w:val="hybridMultilevel"/>
    <w:tmpl w:val="3EAE150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>
    <w:nsid w:val="52BA7FD3"/>
    <w:multiLevelType w:val="hybridMultilevel"/>
    <w:tmpl w:val="38800E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D4323BF"/>
    <w:multiLevelType w:val="hybridMultilevel"/>
    <w:tmpl w:val="2D9ABE0E"/>
    <w:lvl w:ilvl="0" w:tplc="B3762D46">
      <w:start w:val="1"/>
      <w:numFmt w:val="upperRoman"/>
      <w:pStyle w:val="Heading3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CEF5961"/>
    <w:multiLevelType w:val="hybridMultilevel"/>
    <w:tmpl w:val="D7FED4B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BB34348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ED44ED18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1B8"/>
    <w:rsid w:val="00006207"/>
    <w:rsid w:val="000557E6"/>
    <w:rsid w:val="00095C05"/>
    <w:rsid w:val="000C0C71"/>
    <w:rsid w:val="000E05B8"/>
    <w:rsid w:val="000E2FAD"/>
    <w:rsid w:val="00103F85"/>
    <w:rsid w:val="00123145"/>
    <w:rsid w:val="001326BD"/>
    <w:rsid w:val="00140DAE"/>
    <w:rsid w:val="001423A6"/>
    <w:rsid w:val="0015180F"/>
    <w:rsid w:val="00170EFF"/>
    <w:rsid w:val="00193653"/>
    <w:rsid w:val="00196800"/>
    <w:rsid w:val="00197E4E"/>
    <w:rsid w:val="001A4223"/>
    <w:rsid w:val="001B028C"/>
    <w:rsid w:val="001F3EAD"/>
    <w:rsid w:val="00257E14"/>
    <w:rsid w:val="002761C5"/>
    <w:rsid w:val="002949F3"/>
    <w:rsid w:val="002964E1"/>
    <w:rsid w:val="002966F0"/>
    <w:rsid w:val="00297C1F"/>
    <w:rsid w:val="002B51B8"/>
    <w:rsid w:val="002C3DE4"/>
    <w:rsid w:val="002E1E9B"/>
    <w:rsid w:val="002E50E3"/>
    <w:rsid w:val="00303EFC"/>
    <w:rsid w:val="00337A32"/>
    <w:rsid w:val="003574FD"/>
    <w:rsid w:val="00360B6E"/>
    <w:rsid w:val="00363E59"/>
    <w:rsid w:val="00367FAD"/>
    <w:rsid w:val="003765C4"/>
    <w:rsid w:val="00386F10"/>
    <w:rsid w:val="003B606D"/>
    <w:rsid w:val="003C5FD0"/>
    <w:rsid w:val="003E5422"/>
    <w:rsid w:val="003F17DC"/>
    <w:rsid w:val="003F64B6"/>
    <w:rsid w:val="004119BE"/>
    <w:rsid w:val="00411F8B"/>
    <w:rsid w:val="00456AE6"/>
    <w:rsid w:val="00465B89"/>
    <w:rsid w:val="00477352"/>
    <w:rsid w:val="004A7CC0"/>
    <w:rsid w:val="004B5C09"/>
    <w:rsid w:val="004E227E"/>
    <w:rsid w:val="004E4661"/>
    <w:rsid w:val="004E6CF5"/>
    <w:rsid w:val="005063EF"/>
    <w:rsid w:val="00510156"/>
    <w:rsid w:val="00554276"/>
    <w:rsid w:val="005A6DF2"/>
    <w:rsid w:val="005B24A0"/>
    <w:rsid w:val="005C26B8"/>
    <w:rsid w:val="00616B41"/>
    <w:rsid w:val="00620AE8"/>
    <w:rsid w:val="00624E4F"/>
    <w:rsid w:val="0064628C"/>
    <w:rsid w:val="00680296"/>
    <w:rsid w:val="0068195C"/>
    <w:rsid w:val="00685898"/>
    <w:rsid w:val="006C3011"/>
    <w:rsid w:val="006E796F"/>
    <w:rsid w:val="006F03D4"/>
    <w:rsid w:val="00717B64"/>
    <w:rsid w:val="00722317"/>
    <w:rsid w:val="00771C24"/>
    <w:rsid w:val="0078187E"/>
    <w:rsid w:val="007A65EA"/>
    <w:rsid w:val="007B0712"/>
    <w:rsid w:val="007B24FA"/>
    <w:rsid w:val="007D5836"/>
    <w:rsid w:val="007F294A"/>
    <w:rsid w:val="008240DA"/>
    <w:rsid w:val="0083755C"/>
    <w:rsid w:val="00837A27"/>
    <w:rsid w:val="008516E6"/>
    <w:rsid w:val="00867EA4"/>
    <w:rsid w:val="00895FB9"/>
    <w:rsid w:val="008C3B9D"/>
    <w:rsid w:val="008E476B"/>
    <w:rsid w:val="008F1956"/>
    <w:rsid w:val="0097246C"/>
    <w:rsid w:val="00980487"/>
    <w:rsid w:val="00984DC7"/>
    <w:rsid w:val="009921B8"/>
    <w:rsid w:val="00993B51"/>
    <w:rsid w:val="00A07662"/>
    <w:rsid w:val="00A241E9"/>
    <w:rsid w:val="00A4511E"/>
    <w:rsid w:val="00A707B8"/>
    <w:rsid w:val="00A87891"/>
    <w:rsid w:val="00AC3925"/>
    <w:rsid w:val="00AE391E"/>
    <w:rsid w:val="00B028ED"/>
    <w:rsid w:val="00B25AF7"/>
    <w:rsid w:val="00B435B5"/>
    <w:rsid w:val="00B5397D"/>
    <w:rsid w:val="00B53FE2"/>
    <w:rsid w:val="00BA23CF"/>
    <w:rsid w:val="00BB542C"/>
    <w:rsid w:val="00BB7A87"/>
    <w:rsid w:val="00BE7B7D"/>
    <w:rsid w:val="00C1643D"/>
    <w:rsid w:val="00C26D0C"/>
    <w:rsid w:val="00C40DE7"/>
    <w:rsid w:val="00C64A3A"/>
    <w:rsid w:val="00C71214"/>
    <w:rsid w:val="00C8432B"/>
    <w:rsid w:val="00CA114D"/>
    <w:rsid w:val="00CC5997"/>
    <w:rsid w:val="00CE3670"/>
    <w:rsid w:val="00D31AB7"/>
    <w:rsid w:val="00D33C23"/>
    <w:rsid w:val="00D363FB"/>
    <w:rsid w:val="00D44631"/>
    <w:rsid w:val="00D57470"/>
    <w:rsid w:val="00DB7554"/>
    <w:rsid w:val="00E13441"/>
    <w:rsid w:val="00E460A2"/>
    <w:rsid w:val="00E923D2"/>
    <w:rsid w:val="00EA277E"/>
    <w:rsid w:val="00EA401A"/>
    <w:rsid w:val="00EE4C4A"/>
    <w:rsid w:val="00EE77F2"/>
    <w:rsid w:val="00EF0EEB"/>
    <w:rsid w:val="00F00A55"/>
    <w:rsid w:val="00F343A3"/>
    <w:rsid w:val="00F36BB7"/>
    <w:rsid w:val="00F560A9"/>
    <w:rsid w:val="00F6017A"/>
    <w:rsid w:val="00F91069"/>
    <w:rsid w:val="00F91E69"/>
    <w:rsid w:val="00F95381"/>
    <w:rsid w:val="00FA3455"/>
    <w:rsid w:val="00FE2819"/>
    <w:rsid w:val="00FF3CF1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teal"/>
    </o:shapedefaults>
    <o:shapelayout v:ext="edit">
      <o:idmap v:ext="edit" data="1"/>
    </o:shapelayout>
  </w:shapeDefaults>
  <w:decimalSymbol w:val="."/>
  <w:listSeparator w:val=","/>
  <w14:docId w14:val="350B85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Balloon Tex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542C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BB542C"/>
    <w:pPr>
      <w:keepNext/>
      <w:spacing w:after="6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E391E"/>
    <w:pPr>
      <w:spacing w:after="480"/>
      <w:contextualSpacing/>
      <w:jc w:val="center"/>
      <w:outlineLvl w:val="1"/>
    </w:pPr>
  </w:style>
  <w:style w:type="paragraph" w:styleId="Heading3">
    <w:name w:val="heading 3"/>
    <w:next w:val="Heading2"/>
    <w:semiHidden/>
    <w:unhideWhenUsed/>
    <w:rsid w:val="00FE2819"/>
    <w:pPr>
      <w:numPr>
        <w:numId w:val="1"/>
      </w:numPr>
      <w:spacing w:before="240"/>
      <w:ind w:left="187" w:hanging="187"/>
      <w:outlineLvl w:val="2"/>
    </w:pPr>
    <w:rPr>
      <w:rFonts w:cs="Arial"/>
      <w:i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qFormat/>
    <w:rsid w:val="00AE391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A87891"/>
    <w:rPr>
      <w:color w:val="808080"/>
    </w:rPr>
  </w:style>
  <w:style w:type="paragraph" w:styleId="ListParagraph">
    <w:name w:val="List Paragraph"/>
    <w:basedOn w:val="Normal"/>
    <w:uiPriority w:val="34"/>
    <w:qFormat/>
    <w:rsid w:val="00A87891"/>
    <w:pPr>
      <w:spacing w:before="240"/>
      <w:ind w:left="0"/>
    </w:pPr>
  </w:style>
  <w:style w:type="paragraph" w:styleId="BalloonText">
    <w:name w:val="Balloon Text"/>
    <w:basedOn w:val="Normal"/>
    <w:link w:val="BalloonTextChar"/>
    <w:semiHidden/>
    <w:unhideWhenUsed/>
    <w:rsid w:val="00A87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87891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semiHidden/>
    <w:unhideWhenUsed/>
    <w:rsid w:val="00A707B8"/>
  </w:style>
  <w:style w:type="character" w:customStyle="1" w:styleId="apple-converted-space">
    <w:name w:val="apple-converted-space"/>
    <w:basedOn w:val="DefaultParagraphFont"/>
    <w:rsid w:val="004A7CC0"/>
  </w:style>
  <w:style w:type="character" w:styleId="Hyperlink">
    <w:name w:val="Hyperlink"/>
    <w:basedOn w:val="DefaultParagraphFont"/>
    <w:unhideWhenUsed/>
    <w:rsid w:val="002949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Balloon Text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B542C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BB542C"/>
    <w:pPr>
      <w:keepNext/>
      <w:spacing w:after="6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E391E"/>
    <w:pPr>
      <w:spacing w:after="480"/>
      <w:contextualSpacing/>
      <w:jc w:val="center"/>
      <w:outlineLvl w:val="1"/>
    </w:pPr>
  </w:style>
  <w:style w:type="paragraph" w:styleId="Heading3">
    <w:name w:val="heading 3"/>
    <w:next w:val="Heading2"/>
    <w:semiHidden/>
    <w:unhideWhenUsed/>
    <w:rsid w:val="00FE2819"/>
    <w:pPr>
      <w:numPr>
        <w:numId w:val="1"/>
      </w:numPr>
      <w:spacing w:before="240"/>
      <w:ind w:left="187" w:hanging="187"/>
      <w:outlineLvl w:val="2"/>
    </w:pPr>
    <w:rPr>
      <w:rFonts w:cs="Arial"/>
      <w:i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qFormat/>
    <w:rsid w:val="00AE391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A87891"/>
    <w:rPr>
      <w:color w:val="808080"/>
    </w:rPr>
  </w:style>
  <w:style w:type="paragraph" w:styleId="ListParagraph">
    <w:name w:val="List Paragraph"/>
    <w:basedOn w:val="Normal"/>
    <w:uiPriority w:val="34"/>
    <w:qFormat/>
    <w:rsid w:val="00A87891"/>
    <w:pPr>
      <w:spacing w:before="240"/>
      <w:ind w:left="0"/>
    </w:pPr>
  </w:style>
  <w:style w:type="paragraph" w:styleId="BalloonText">
    <w:name w:val="Balloon Text"/>
    <w:basedOn w:val="Normal"/>
    <w:link w:val="BalloonTextChar"/>
    <w:semiHidden/>
    <w:unhideWhenUsed/>
    <w:rsid w:val="00A87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87891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semiHidden/>
    <w:unhideWhenUsed/>
    <w:rsid w:val="00A707B8"/>
  </w:style>
  <w:style w:type="character" w:customStyle="1" w:styleId="apple-converted-space">
    <w:name w:val="apple-converted-space"/>
    <w:basedOn w:val="DefaultParagraphFont"/>
    <w:rsid w:val="004A7CC0"/>
  </w:style>
  <w:style w:type="character" w:styleId="Hyperlink">
    <w:name w:val="Hyperlink"/>
    <w:basedOn w:val="DefaultParagraphFont"/>
    <w:unhideWhenUsed/>
    <w:rsid w:val="002949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Mtg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AA7EFFD404940AB9CE0CC95DF4CA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585D0-3A3B-4743-9881-E5C68F58575F}"/>
      </w:docPartPr>
      <w:docPartBody>
        <w:p w:rsidR="002B76F5" w:rsidRDefault="002B76F5">
          <w:pPr>
            <w:pStyle w:val="FAA7EFFD404940AB9CE0CC95DF4CADF2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Off Kilter">
    <w:panose1 w:val="02000503020000020004"/>
    <w:charset w:val="00"/>
    <w:family w:val="auto"/>
    <w:pitch w:val="variable"/>
    <w:sig w:usb0="8000002F" w:usb1="0000000A" w:usb2="00000000" w:usb3="00000000" w:csb0="00000001" w:csb1="00000000"/>
  </w:font>
  <w:font w:name="Wawati SC Regular">
    <w:panose1 w:val="040B0500000000000000"/>
    <w:charset w:val="00"/>
    <w:family w:val="auto"/>
    <w:pitch w:val="variable"/>
    <w:sig w:usb0="A00002FF" w:usb1="38CF7CFB" w:usb2="00000016" w:usb3="00000000" w:csb0="00040003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F5"/>
    <w:rsid w:val="00230F49"/>
    <w:rsid w:val="002B76F5"/>
    <w:rsid w:val="004A1C00"/>
    <w:rsid w:val="00DC0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3C9D879B5045DBB976C42808006263">
    <w:name w:val="773C9D879B5045DBB976C42808006263"/>
  </w:style>
  <w:style w:type="paragraph" w:customStyle="1" w:styleId="FAA7EFFD404940AB9CE0CC95DF4CADF2">
    <w:name w:val="FAA7EFFD404940AB9CE0CC95DF4CADF2"/>
  </w:style>
  <w:style w:type="paragraph" w:customStyle="1" w:styleId="C925F2C791B4400EB82BF7AC1B3EA834">
    <w:name w:val="C925F2C791B4400EB82BF7AC1B3EA834"/>
  </w:style>
  <w:style w:type="paragraph" w:customStyle="1" w:styleId="B4AF9D40DE5B4085BC41B21FDFB6A1E6">
    <w:name w:val="B4AF9D40DE5B4085BC41B21FDFB6A1E6"/>
  </w:style>
  <w:style w:type="paragraph" w:customStyle="1" w:styleId="6D1ADC37B6464F8BBF5948F656FAFACF">
    <w:name w:val="6D1ADC37B6464F8BBF5948F656FAFACF"/>
  </w:style>
  <w:style w:type="paragraph" w:customStyle="1" w:styleId="F3C17BBDF564493EA2D609E023C9175B">
    <w:name w:val="F3C17BBDF564493EA2D609E023C9175B"/>
  </w:style>
  <w:style w:type="paragraph" w:customStyle="1" w:styleId="CCCDBBAB113B43E1B553853D209D3A00">
    <w:name w:val="CCCDBBAB113B43E1B553853D209D3A00"/>
  </w:style>
  <w:style w:type="paragraph" w:customStyle="1" w:styleId="0434FC2AF5794322AC47D3CC04CCA5C0">
    <w:name w:val="0434FC2AF5794322AC47D3CC04CCA5C0"/>
  </w:style>
  <w:style w:type="paragraph" w:customStyle="1" w:styleId="7452EBC110F1458BA9C4917C1C5EFD30">
    <w:name w:val="7452EBC110F1458BA9C4917C1C5EFD30"/>
  </w:style>
  <w:style w:type="paragraph" w:customStyle="1" w:styleId="45052A63DC264C3EB669525106209189">
    <w:name w:val="45052A63DC264C3EB669525106209189"/>
  </w:style>
  <w:style w:type="paragraph" w:customStyle="1" w:styleId="F665A8A4DCFE4F8B862B0DCD3724AC51">
    <w:name w:val="F665A8A4DCFE4F8B862B0DCD3724AC51"/>
  </w:style>
  <w:style w:type="paragraph" w:customStyle="1" w:styleId="46FA53E4D9E74A7388B36733580BD9EC">
    <w:name w:val="46FA53E4D9E74A7388B36733580BD9E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3C9D879B5045DBB976C42808006263">
    <w:name w:val="773C9D879B5045DBB976C42808006263"/>
  </w:style>
  <w:style w:type="paragraph" w:customStyle="1" w:styleId="FAA7EFFD404940AB9CE0CC95DF4CADF2">
    <w:name w:val="FAA7EFFD404940AB9CE0CC95DF4CADF2"/>
  </w:style>
  <w:style w:type="paragraph" w:customStyle="1" w:styleId="C925F2C791B4400EB82BF7AC1B3EA834">
    <w:name w:val="C925F2C791B4400EB82BF7AC1B3EA834"/>
  </w:style>
  <w:style w:type="paragraph" w:customStyle="1" w:styleId="B4AF9D40DE5B4085BC41B21FDFB6A1E6">
    <w:name w:val="B4AF9D40DE5B4085BC41B21FDFB6A1E6"/>
  </w:style>
  <w:style w:type="paragraph" w:customStyle="1" w:styleId="6D1ADC37B6464F8BBF5948F656FAFACF">
    <w:name w:val="6D1ADC37B6464F8BBF5948F656FAFACF"/>
  </w:style>
  <w:style w:type="paragraph" w:customStyle="1" w:styleId="F3C17BBDF564493EA2D609E023C9175B">
    <w:name w:val="F3C17BBDF564493EA2D609E023C9175B"/>
  </w:style>
  <w:style w:type="paragraph" w:customStyle="1" w:styleId="CCCDBBAB113B43E1B553853D209D3A00">
    <w:name w:val="CCCDBBAB113B43E1B553853D209D3A00"/>
  </w:style>
  <w:style w:type="paragraph" w:customStyle="1" w:styleId="0434FC2AF5794322AC47D3CC04CCA5C0">
    <w:name w:val="0434FC2AF5794322AC47D3CC04CCA5C0"/>
  </w:style>
  <w:style w:type="paragraph" w:customStyle="1" w:styleId="7452EBC110F1458BA9C4917C1C5EFD30">
    <w:name w:val="7452EBC110F1458BA9C4917C1C5EFD30"/>
  </w:style>
  <w:style w:type="paragraph" w:customStyle="1" w:styleId="45052A63DC264C3EB669525106209189">
    <w:name w:val="45052A63DC264C3EB669525106209189"/>
  </w:style>
  <w:style w:type="paragraph" w:customStyle="1" w:styleId="F665A8A4DCFE4F8B862B0DCD3724AC51">
    <w:name w:val="F665A8A4DCFE4F8B862B0DCD3724AC51"/>
  </w:style>
  <w:style w:type="paragraph" w:customStyle="1" w:styleId="46FA53E4D9E74A7388B36733580BD9EC">
    <w:name w:val="46FA53E4D9E74A7388B36733580BD9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E959B8-8553-4699-B38D-3943825010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7B2601-FF8F-B945-9B5C-AFFC0B206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\Users\user\AppData\Roaming\Microsoft\Templates\Mtgagenda.dotx</Template>
  <TotalTime>7</TotalTime>
  <Pages>1</Pages>
  <Words>93</Words>
  <Characters>535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agenda</vt:lpstr>
    </vt:vector>
  </TitlesOfParts>
  <Company>CANR</Company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agenda</dc:title>
  <dc:creator>user</dc:creator>
  <cp:lastModifiedBy>NCC MacAir</cp:lastModifiedBy>
  <cp:revision>4</cp:revision>
  <cp:lastPrinted>2015-05-26T18:00:00Z</cp:lastPrinted>
  <dcterms:created xsi:type="dcterms:W3CDTF">2015-05-26T18:00:00Z</dcterms:created>
  <dcterms:modified xsi:type="dcterms:W3CDTF">2015-05-26T18:01:00Z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TC060910371033</vt:lpwstr>
  </property>
</Properties>
</file>